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8C7046">
        <w:rPr>
          <w:lang w:val="en-US"/>
        </w:rPr>
        <w:t>PL16.D1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8C7046">
        <w:rPr>
          <w:sz w:val="20"/>
        </w:rPr>
        <w:t>PL16.D1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EE5" w:rsidRDefault="00FC7EE5" w:rsidP="005727F0">
      <w:r>
        <w:separator/>
      </w:r>
    </w:p>
  </w:endnote>
  <w:endnote w:type="continuationSeparator" w:id="0">
    <w:p w:rsidR="00FC7EE5" w:rsidRDefault="00FC7EE5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EE5" w:rsidRDefault="00FC7EE5" w:rsidP="005727F0">
      <w:r>
        <w:separator/>
      </w:r>
    </w:p>
  </w:footnote>
  <w:footnote w:type="continuationSeparator" w:id="0">
    <w:p w:rsidR="00FC7EE5" w:rsidRDefault="00FC7EE5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-213360</wp:posOffset>
              </wp:positionH>
              <wp:positionV relativeFrom="page">
                <wp:posOffset>327965</wp:posOffset>
              </wp:positionV>
              <wp:extent cx="6299835" cy="1225550"/>
              <wp:effectExtent l="0" t="0" r="24765" b="12700"/>
              <wp:wrapTight wrapText="bothSides">
                <wp:wrapPolygon edited="0">
                  <wp:start x="4507" y="0"/>
                  <wp:lineTo x="2743" y="336"/>
                  <wp:lineTo x="1176" y="3022"/>
                  <wp:lineTo x="1176" y="5372"/>
                  <wp:lineTo x="914" y="7051"/>
                  <wp:lineTo x="914" y="10744"/>
                  <wp:lineTo x="1241" y="16116"/>
                  <wp:lineTo x="0" y="21152"/>
                  <wp:lineTo x="0" y="21488"/>
                  <wp:lineTo x="21620" y="21488"/>
                  <wp:lineTo x="21620" y="21152"/>
                  <wp:lineTo x="21228" y="16116"/>
                  <wp:lineTo x="21228" y="0"/>
                  <wp:lineTo x="450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225550"/>
                        <a:chOff x="0" y="-61091"/>
                        <a:chExt cx="6515735" cy="1267588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23260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206497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61091"/>
                          <a:ext cx="4967605" cy="122715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AD4252">
                            <w:pPr>
                              <w:pStyle w:val="Header"/>
                              <w:spacing w:before="20" w:after="2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8C7046">
                              <w:rPr>
                                <w:b/>
                                <w:sz w:val="28"/>
                                <w:lang w:val="en-US"/>
                              </w:rPr>
                              <w:t>PUSAT PENINGKATAN DAN PENGEMBANGAN AKTIVITAS INSTRUKSIONAL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8pt;margin-top:25.8pt;width:496.05pt;height:96.5pt;z-index:-251658240;mso-position-horizontal-relative:margin;mso-position-vertical-relative:page" coordorigin=",-610" coordsize="65157,126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232;width:11170;height:11120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2064" to="65157,120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610;width:49676;height:12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AD4252">
                      <w:pPr>
                        <w:pStyle w:val="Header"/>
                        <w:spacing w:before="20" w:after="2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8C7046">
                        <w:rPr>
                          <w:b/>
                          <w:sz w:val="28"/>
                          <w:lang w:val="en-US"/>
                        </w:rPr>
                        <w:t>PUSAT PENINGKATAN DAN PENGEMBANGAN AKTIVITAS INSTRUKSIONAL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046"/>
    <w:rsid w:val="00012683"/>
    <w:rsid w:val="00013B0D"/>
    <w:rsid w:val="000175F7"/>
    <w:rsid w:val="00027243"/>
    <w:rsid w:val="0003068E"/>
    <w:rsid w:val="00043004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59F6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C7046"/>
    <w:rsid w:val="008E0A4B"/>
    <w:rsid w:val="008E269B"/>
    <w:rsid w:val="008E554D"/>
    <w:rsid w:val="008F37EA"/>
    <w:rsid w:val="008F4559"/>
    <w:rsid w:val="008F5EF4"/>
    <w:rsid w:val="008F7246"/>
    <w:rsid w:val="0090231D"/>
    <w:rsid w:val="0090549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14BA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4252"/>
    <w:rsid w:val="00AD53DF"/>
    <w:rsid w:val="00AD6AE8"/>
    <w:rsid w:val="00AE0F3F"/>
    <w:rsid w:val="00AE1D8D"/>
    <w:rsid w:val="00AE2D8A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C7EE5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9041ED4-CC35-4EA0-BCCD-F9603EAA0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2856.42403\D1.%20Template%20Surat%20Dinas%20(P3AI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730B1-2229-4476-AE44-4433BE1AA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D1. Template Surat Dinas (P3AI)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PUSAT PENINGKATAN DAN PENGEMBANGAN AKTIVITAS INSTRUKSIONAL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PUSAT PENINGKATAN DAN PENGEMBANGAN AKTIVITAS INSTRUKSIONAL</dc:title>
  <dc:subject>Surat Dinas Jurusan/Unit Kerja</dc:subject>
  <dc:creator>Ully</dc:creator>
  <cp:keywords>PL16.D1</cp:keywords>
  <cp:lastModifiedBy>Ully</cp:lastModifiedBy>
  <cp:revision>1</cp:revision>
  <cp:lastPrinted>2019-04-13T10:08:00Z</cp:lastPrinted>
  <dcterms:created xsi:type="dcterms:W3CDTF">2020-01-24T00:48:00Z</dcterms:created>
  <dcterms:modified xsi:type="dcterms:W3CDTF">2020-01-24T00:49:00Z</dcterms:modified>
  <cp:category/>
</cp:coreProperties>
</file>