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C6791C">
        <w:rPr>
          <w:lang w:val="en-US"/>
        </w:rPr>
        <w:t>PL16.C1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C6791C">
        <w:rPr>
          <w:sz w:val="20"/>
        </w:rPr>
        <w:t>PL16.C1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428B" w:rsidRDefault="0059428B" w:rsidP="005727F0">
      <w:r>
        <w:separator/>
      </w:r>
    </w:p>
  </w:endnote>
  <w:endnote w:type="continuationSeparator" w:id="0">
    <w:p w:rsidR="0059428B" w:rsidRDefault="0059428B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428B" w:rsidRDefault="0059428B" w:rsidP="005727F0">
      <w:r>
        <w:separator/>
      </w:r>
    </w:p>
  </w:footnote>
  <w:footnote w:type="continuationSeparator" w:id="0">
    <w:p w:rsidR="0059428B" w:rsidRDefault="0059428B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C6791C">
                              <w:rPr>
                                <w:b/>
                                <w:sz w:val="28"/>
                                <w:lang w:val="en-US"/>
                              </w:rPr>
                              <w:t>UNIT PENELITAN DAN PENGABDIAN MASYARAKAT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C6791C">
                        <w:rPr>
                          <w:b/>
                          <w:sz w:val="28"/>
                          <w:lang w:val="en-US"/>
                        </w:rPr>
                        <w:t>UNIT PENELITAN DAN PENGABDIAN MASYARAKAT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91C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106A"/>
    <w:rsid w:val="00586540"/>
    <w:rsid w:val="0059180B"/>
    <w:rsid w:val="0059428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1CED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6791C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05C5F40-B79D-4E47-99C6-940C5E018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1096.3342\C1.%20Template%20Surat%20Dinas%20(UPPM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3590D-4242-4F66-BC54-88D7DE017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C1. Template Surat Dinas (UPPM)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 PENELITAN DAN PENGABDIAN MASYARAKAT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PENELITAN DAN PENGABDIAN MASYARAKAT</dc:title>
  <dc:subject>Surat Dinas Jurusan/Unit Kerja</dc:subject>
  <dc:creator>Ully</dc:creator>
  <cp:keywords>PL16.C1</cp:keywords>
  <cp:lastModifiedBy>Ully</cp:lastModifiedBy>
  <cp:revision>1</cp:revision>
  <cp:lastPrinted>2019-04-13T10:08:00Z</cp:lastPrinted>
  <dcterms:created xsi:type="dcterms:W3CDTF">2020-01-23T05:49:00Z</dcterms:created>
  <dcterms:modified xsi:type="dcterms:W3CDTF">2020-01-23T05:50:00Z</dcterms:modified>
  <cp:category/>
</cp:coreProperties>
</file>