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CE64B7">
        <w:rPr>
          <w:lang w:val="en-US"/>
        </w:rPr>
        <w:t>PL16.B4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CE64B7">
        <w:rPr>
          <w:sz w:val="20"/>
        </w:rPr>
        <w:t>PL16.B4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0FAA" w:rsidRDefault="00230FAA" w:rsidP="005727F0">
      <w:r>
        <w:separator/>
      </w:r>
    </w:p>
  </w:endnote>
  <w:endnote w:type="continuationSeparator" w:id="0">
    <w:p w:rsidR="00230FAA" w:rsidRDefault="00230FAA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0FAA" w:rsidRDefault="00230FAA" w:rsidP="005727F0">
      <w:r>
        <w:separator/>
      </w:r>
    </w:p>
  </w:footnote>
  <w:footnote w:type="continuationSeparator" w:id="0">
    <w:p w:rsidR="00230FAA" w:rsidRDefault="00230FAA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CE64B7">
                              <w:rPr>
                                <w:b/>
                                <w:sz w:val="28"/>
                                <w:lang w:val="en-US"/>
                              </w:rPr>
                              <w:t>UPT KOMPUTER-TEKNOLOGI INFORMASI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CE64B7">
                        <w:rPr>
                          <w:b/>
                          <w:sz w:val="28"/>
                          <w:lang w:val="en-US"/>
                        </w:rPr>
                        <w:t>UPT KOMPUTER-TEKNOLOGI INFORMASI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4B7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0FAA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E64B7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5748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AB80A40-FA31-4AF8-B2F9-2F12FDACC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12108.23454\B4.%20Template%20Surat%20Dinas%20(UPT%20KTI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A09F26-0997-4ECF-AE45-CF7710EE7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B4. Template Surat Dinas (UPT KTI)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UPT KOMPUTER-TEKNOLOGI INFORMASI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UPT KOMPUTER-TEKNOLOGI INFORMASI</dc:title>
  <dc:subject>Surat Dinas Jurusan/Unit Kerja</dc:subject>
  <dc:creator>Ully</dc:creator>
  <cp:keywords>PL16.B4</cp:keywords>
  <cp:lastModifiedBy>Ully</cp:lastModifiedBy>
  <cp:revision>1</cp:revision>
  <cp:lastPrinted>2019-04-13T10:08:00Z</cp:lastPrinted>
  <dcterms:created xsi:type="dcterms:W3CDTF">2020-01-22T01:15:00Z</dcterms:created>
  <dcterms:modified xsi:type="dcterms:W3CDTF">2020-01-22T01:15:00Z</dcterms:modified>
  <cp:category/>
</cp:coreProperties>
</file>