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575447">
        <w:rPr>
          <w:lang w:val="en-US"/>
        </w:rPr>
        <w:t>PL16.A5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575447">
        <w:rPr>
          <w:sz w:val="20"/>
        </w:rPr>
        <w:t>PL16.A5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516A" w:rsidRDefault="00FF516A" w:rsidP="005727F0">
      <w:r>
        <w:separator/>
      </w:r>
    </w:p>
  </w:endnote>
  <w:endnote w:type="continuationSeparator" w:id="0">
    <w:p w:rsidR="00FF516A" w:rsidRDefault="00FF516A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516A" w:rsidRDefault="00FF516A" w:rsidP="005727F0">
      <w:r>
        <w:separator/>
      </w:r>
    </w:p>
  </w:footnote>
  <w:footnote w:type="continuationSeparator" w:id="0">
    <w:p w:rsidR="00FF516A" w:rsidRDefault="00FF516A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575447">
                              <w:rPr>
                                <w:b/>
                                <w:sz w:val="28"/>
                                <w:lang w:val="en-US"/>
                              </w:rPr>
                              <w:t>JURUSAN ADMINISTRASI BISNIS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575447">
                        <w:rPr>
                          <w:b/>
                          <w:sz w:val="28"/>
                          <w:lang w:val="en-US"/>
                        </w:rPr>
                        <w:t>JURUSAN ADMINISTRASI BISNIS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447"/>
    <w:rsid w:val="00012683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30F"/>
    <w:rsid w:val="000E4C5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75447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B225D"/>
    <w:rsid w:val="00BB3C81"/>
    <w:rsid w:val="00BC1C2C"/>
    <w:rsid w:val="00BC2DA8"/>
    <w:rsid w:val="00BC7061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3F74"/>
    <w:rsid w:val="00D04C9F"/>
    <w:rsid w:val="00D05E7F"/>
    <w:rsid w:val="00D07E33"/>
    <w:rsid w:val="00D11A4E"/>
    <w:rsid w:val="00D11D10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967F1"/>
    <w:rsid w:val="00FB1D24"/>
    <w:rsid w:val="00FB76C5"/>
    <w:rsid w:val="00FC1470"/>
    <w:rsid w:val="00FC1494"/>
    <w:rsid w:val="00FD050F"/>
    <w:rsid w:val="00FD4199"/>
    <w:rsid w:val="00FD5BC0"/>
    <w:rsid w:val="00FD7BA4"/>
    <w:rsid w:val="00FE1678"/>
    <w:rsid w:val="00FE4DC1"/>
    <w:rsid w:val="00FF5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2081D70-CB9C-4F19-B6B1-3D37BFE98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9200.589\A5.%20Template%20Surat%20Dinas%20(ADB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92D974-02D0-45A9-B4B7-BB092D939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A5. Template Surat Dinas (ADB)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JURUSAN ADMINISTRASI BISNIS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JURUSAN ADMINISTRASI BISNIS</dc:title>
  <dc:subject>Surat Dinas Jurusan/Unit Kerja</dc:subject>
  <dc:creator>Ully</dc:creator>
  <cp:keywords>PL16.A5</cp:keywords>
  <cp:lastModifiedBy>Ully</cp:lastModifiedBy>
  <cp:revision>1</cp:revision>
  <cp:lastPrinted>2019-04-13T10:08:00Z</cp:lastPrinted>
  <dcterms:created xsi:type="dcterms:W3CDTF">2020-01-20T08:47:00Z</dcterms:created>
  <dcterms:modified xsi:type="dcterms:W3CDTF">2020-01-20T08:48:00Z</dcterms:modified>
  <cp:category/>
</cp:coreProperties>
</file>